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CD759" w14:textId="0742617C" w:rsidR="009335A6" w:rsidRPr="00E23228" w:rsidRDefault="00E23228" w:rsidP="00EF5983">
      <w:pPr>
        <w:spacing w:after="240" w:line="240" w:lineRule="auto"/>
        <w:jc w:val="center"/>
        <w:rPr>
          <w:rFonts w:ascii="Times New Roman" w:eastAsia="Times New Roman" w:hAnsi="Times New Roman"/>
          <w:spacing w:val="-10"/>
          <w:kern w:val="28"/>
          <w:sz w:val="28"/>
          <w:szCs w:val="52"/>
        </w:rPr>
      </w:pPr>
      <w:r w:rsidRPr="00E23228">
        <w:rPr>
          <w:rFonts w:ascii="Times New Roman" w:eastAsia="Times New Roman" w:hAnsi="Times New Roman"/>
          <w:spacing w:val="-10"/>
          <w:kern w:val="28"/>
          <w:sz w:val="28"/>
          <w:szCs w:val="52"/>
        </w:rPr>
        <w:t>Titolo del Contributo</w:t>
      </w:r>
    </w:p>
    <w:p w14:paraId="64CE5429" w14:textId="0682C5FE" w:rsidR="009335A6" w:rsidRPr="00E23228" w:rsidRDefault="00E23228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</w:rPr>
      </w:pPr>
      <w:r w:rsidRPr="00E23228">
        <w:rPr>
          <w:rFonts w:ascii="Times New Roman" w:hAnsi="Times New Roman"/>
          <w:i/>
          <w:sz w:val="24"/>
          <w:szCs w:val="28"/>
        </w:rPr>
        <w:t xml:space="preserve">Nome </w:t>
      </w:r>
      <w:proofErr w:type="gramStart"/>
      <w:r w:rsidRPr="00E23228">
        <w:rPr>
          <w:rFonts w:ascii="Times New Roman" w:hAnsi="Times New Roman"/>
          <w:i/>
          <w:sz w:val="24"/>
          <w:szCs w:val="28"/>
        </w:rPr>
        <w:t>Cognome</w:t>
      </w:r>
      <w:r w:rsidR="009335A6" w:rsidRPr="00E23228">
        <w:rPr>
          <w:rFonts w:ascii="Times New Roman" w:hAnsi="Times New Roman"/>
          <w:i/>
          <w:sz w:val="24"/>
          <w:szCs w:val="28"/>
        </w:rPr>
        <w:t>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>a</w:t>
      </w:r>
      <w:proofErr w:type="gramEnd"/>
      <w:r w:rsidR="009335A6" w:rsidRPr="00E23228">
        <w:rPr>
          <w:rFonts w:ascii="Times New Roman" w:hAnsi="Times New Roman"/>
          <w:i/>
          <w:sz w:val="24"/>
          <w:szCs w:val="28"/>
        </w:rPr>
        <w:t xml:space="preserve"> </w:t>
      </w:r>
      <w:r w:rsidRPr="00E23228">
        <w:rPr>
          <w:rFonts w:ascii="Times New Roman" w:hAnsi="Times New Roman"/>
          <w:i/>
          <w:sz w:val="24"/>
          <w:szCs w:val="28"/>
        </w:rPr>
        <w:t>Nome Cognome,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>b</w:t>
      </w:r>
      <w:r w:rsidR="009335A6" w:rsidRPr="00E23228">
        <w:rPr>
          <w:rFonts w:ascii="Times New Roman" w:hAnsi="Times New Roman"/>
          <w:i/>
          <w:sz w:val="24"/>
          <w:szCs w:val="28"/>
        </w:rPr>
        <w:t xml:space="preserve"> </w:t>
      </w:r>
      <w:r w:rsidRPr="00E23228">
        <w:rPr>
          <w:rFonts w:ascii="Times New Roman" w:hAnsi="Times New Roman"/>
          <w:i/>
          <w:sz w:val="24"/>
          <w:szCs w:val="28"/>
        </w:rPr>
        <w:t>Nome Cognome,</w:t>
      </w:r>
      <w:r w:rsidRPr="00E23228">
        <w:rPr>
          <w:rFonts w:ascii="Times New Roman" w:hAnsi="Times New Roman"/>
          <w:i/>
          <w:sz w:val="24"/>
          <w:szCs w:val="28"/>
          <w:vertAlign w:val="superscript"/>
        </w:rPr>
        <w:t xml:space="preserve">a </w:t>
      </w:r>
      <w:r w:rsidRPr="00E23228">
        <w:rPr>
          <w:rFonts w:ascii="Times New Roman" w:hAnsi="Times New Roman"/>
          <w:i/>
          <w:sz w:val="24"/>
          <w:szCs w:val="28"/>
        </w:rPr>
        <w:t>etc. etc.</w:t>
      </w:r>
    </w:p>
    <w:p w14:paraId="5A7F9923" w14:textId="65E7B75E" w:rsidR="00542129" w:rsidRDefault="009335A6" w:rsidP="009C276D">
      <w:pPr>
        <w:spacing w:after="0" w:line="240" w:lineRule="auto"/>
        <w:jc w:val="center"/>
        <w:rPr>
          <w:rFonts w:ascii="Times New Roman" w:hAnsi="Times New Roman"/>
          <w:i/>
          <w:sz w:val="20"/>
          <w:szCs w:val="24"/>
        </w:rPr>
      </w:pPr>
      <w:r w:rsidRPr="00E23228">
        <w:rPr>
          <w:rFonts w:ascii="Times New Roman" w:hAnsi="Times New Roman"/>
          <w:i/>
          <w:sz w:val="20"/>
          <w:szCs w:val="24"/>
          <w:vertAlign w:val="superscript"/>
        </w:rPr>
        <w:t>a</w:t>
      </w:r>
      <w:r w:rsidRPr="00E23228">
        <w:rPr>
          <w:rFonts w:ascii="Times New Roman" w:hAnsi="Times New Roman"/>
          <w:i/>
          <w:sz w:val="20"/>
          <w:szCs w:val="24"/>
        </w:rPr>
        <w:t xml:space="preserve"> </w:t>
      </w:r>
      <w:r w:rsidR="00E23228" w:rsidRPr="00E23228">
        <w:rPr>
          <w:rFonts w:ascii="Times New Roman" w:hAnsi="Times New Roman"/>
          <w:i/>
          <w:sz w:val="20"/>
          <w:szCs w:val="24"/>
        </w:rPr>
        <w:t xml:space="preserve">Ente, Dipartimento, via-, numero civico, CAP </w:t>
      </w:r>
      <w:r w:rsidR="00E23228">
        <w:rPr>
          <w:rFonts w:ascii="Times New Roman" w:hAnsi="Times New Roman"/>
          <w:i/>
          <w:sz w:val="20"/>
          <w:szCs w:val="24"/>
        </w:rPr>
        <w:t xml:space="preserve">CITTA'. </w:t>
      </w:r>
      <w:r w:rsidR="00E23228" w:rsidRPr="00E23228">
        <w:rPr>
          <w:rFonts w:ascii="Times New Roman" w:hAnsi="Times New Roman"/>
          <w:i/>
          <w:sz w:val="20"/>
          <w:szCs w:val="24"/>
        </w:rPr>
        <w:t xml:space="preserve">E-mail:  </w:t>
      </w:r>
      <w:hyperlink r:id="rId7" w:history="1">
        <w:r w:rsidR="00E23228" w:rsidRPr="00E23228">
          <w:rPr>
            <w:rStyle w:val="Collegamentoipertestuale"/>
            <w:rFonts w:ascii="Times New Roman" w:hAnsi="Times New Roman"/>
            <w:i/>
            <w:sz w:val="20"/>
            <w:szCs w:val="24"/>
          </w:rPr>
          <w:t>xxxxx@jhjhhjh.hg</w:t>
        </w:r>
      </w:hyperlink>
    </w:p>
    <w:p w14:paraId="15703031" w14:textId="6527F1B6" w:rsidR="00F8556F" w:rsidRPr="00E23228" w:rsidRDefault="00F8556F" w:rsidP="00F8556F">
      <w:pPr>
        <w:spacing w:after="0" w:line="240" w:lineRule="auto"/>
        <w:jc w:val="center"/>
        <w:rPr>
          <w:rFonts w:ascii="Times New Roman" w:hAnsi="Times New Roman"/>
          <w:iCs/>
          <w:sz w:val="20"/>
          <w:szCs w:val="24"/>
        </w:rPr>
      </w:pPr>
      <w:r>
        <w:rPr>
          <w:rFonts w:ascii="Times New Roman" w:hAnsi="Times New Roman"/>
          <w:i/>
          <w:sz w:val="20"/>
          <w:szCs w:val="24"/>
          <w:vertAlign w:val="superscript"/>
        </w:rPr>
        <w:t>b</w:t>
      </w:r>
      <w:r w:rsidRPr="00E23228">
        <w:rPr>
          <w:rFonts w:ascii="Times New Roman" w:hAnsi="Times New Roman"/>
          <w:i/>
          <w:sz w:val="20"/>
          <w:szCs w:val="24"/>
        </w:rPr>
        <w:t xml:space="preserve"> Ente, Dipartimento, via-, numero civico, CAP </w:t>
      </w:r>
      <w:r>
        <w:rPr>
          <w:rFonts w:ascii="Times New Roman" w:hAnsi="Times New Roman"/>
          <w:i/>
          <w:sz w:val="20"/>
          <w:szCs w:val="24"/>
        </w:rPr>
        <w:t xml:space="preserve">CITTA'. </w:t>
      </w:r>
      <w:r w:rsidRPr="00E23228">
        <w:rPr>
          <w:rFonts w:ascii="Times New Roman" w:hAnsi="Times New Roman"/>
          <w:i/>
          <w:sz w:val="20"/>
          <w:szCs w:val="24"/>
        </w:rPr>
        <w:t xml:space="preserve">E-mail:  </w:t>
      </w:r>
      <w:hyperlink r:id="rId8" w:history="1">
        <w:r w:rsidRPr="00E23228">
          <w:rPr>
            <w:rStyle w:val="Collegamentoipertestuale"/>
            <w:rFonts w:ascii="Times New Roman" w:hAnsi="Times New Roman"/>
            <w:i/>
            <w:sz w:val="20"/>
            <w:szCs w:val="24"/>
          </w:rPr>
          <w:t>xxxxx@jhjhhjh.hg</w:t>
        </w:r>
      </w:hyperlink>
    </w:p>
    <w:p w14:paraId="0572854B" w14:textId="77777777" w:rsidR="00F8556F" w:rsidRPr="00E23228" w:rsidRDefault="00F8556F" w:rsidP="009C276D">
      <w:pPr>
        <w:spacing w:after="0" w:line="240" w:lineRule="auto"/>
        <w:jc w:val="center"/>
        <w:rPr>
          <w:rFonts w:ascii="Times New Roman" w:hAnsi="Times New Roman"/>
          <w:iCs/>
          <w:sz w:val="20"/>
          <w:szCs w:val="24"/>
        </w:rPr>
      </w:pPr>
    </w:p>
    <w:p w14:paraId="63633983" w14:textId="1068C21A" w:rsidR="00D91BC4" w:rsidRPr="00F8556F" w:rsidRDefault="00E23228" w:rsidP="00F8556F">
      <w:pPr>
        <w:pStyle w:val="indentato"/>
      </w:pPr>
      <w:r w:rsidRPr="00F8556F">
        <w:t>Testo dell'abstract</w:t>
      </w:r>
      <w:r w:rsidR="00F8556F">
        <w:t xml:space="preserve"> (lasciare un paragrafo vuoto tra l'indirizzo ed il testo)</w:t>
      </w:r>
    </w:p>
    <w:p w14:paraId="3552E8FA" w14:textId="030DFDB1" w:rsidR="00E23228" w:rsidRPr="00F8556F" w:rsidRDefault="00E23228" w:rsidP="00F8556F">
      <w:pPr>
        <w:pStyle w:val="indentato"/>
      </w:pPr>
      <w:r w:rsidRPr="00E23228">
        <w:t>L'abstract deve stare in una pagina.</w:t>
      </w:r>
      <w:r w:rsidR="00F8556F">
        <w:t xml:space="preserve"> L'indirizzo E-mail è obbligatorio per l'autore che presenta il contributo. </w:t>
      </w:r>
      <w:r w:rsidRPr="00F8556F">
        <w:t>Inserite i riferimenti con numeri progressivi in apice (dopo la punteggiatura).</w:t>
      </w:r>
      <w:r w:rsidR="00F8556F">
        <w:t xml:space="preserve"> </w:t>
      </w:r>
      <w:r w:rsidRPr="00E23228">
        <w:t>Se gli schemi contengon</w:t>
      </w:r>
      <w:r w:rsidRPr="00F8556F">
        <w:t>o formule chimiche usare come font Arial 10 pt.</w:t>
      </w:r>
    </w:p>
    <w:p w14:paraId="1967FACA" w14:textId="77777777" w:rsidR="00CD00B2" w:rsidRPr="00F8556F" w:rsidRDefault="00CD00B2" w:rsidP="00F8556F">
      <w:pPr>
        <w:pStyle w:val="indentato"/>
      </w:pPr>
    </w:p>
    <w:p w14:paraId="1A670236" w14:textId="77777777" w:rsidR="00D91BC4" w:rsidRPr="00F8556F" w:rsidRDefault="00D91BC4" w:rsidP="00F8556F">
      <w:pPr>
        <w:pStyle w:val="indentato"/>
      </w:pPr>
    </w:p>
    <w:p w14:paraId="12DCE7A4" w14:textId="602B6FD3" w:rsidR="00E23228" w:rsidRPr="00F8556F" w:rsidRDefault="00E23228" w:rsidP="00F8556F">
      <w:pPr>
        <w:pStyle w:val="indentato"/>
      </w:pPr>
      <w:r w:rsidRPr="00F8556F">
        <w:t>Compilare anche il modulo nella seconda pagina e salvare il file contenente entrambe le pagine in formato doc o docx come: cognome_nome_xx.docx. xx è 01, 02 etc. se lo stesso autore presenta più abstract.</w:t>
      </w:r>
    </w:p>
    <w:p w14:paraId="3FAF3E6B" w14:textId="77777777" w:rsidR="00E23228" w:rsidRPr="00F8556F" w:rsidRDefault="00E23228" w:rsidP="00F8556F">
      <w:pPr>
        <w:pStyle w:val="indentato"/>
      </w:pPr>
      <w:r w:rsidRPr="00F8556F">
        <w:t>Esempio: rossi_paolo_01.docx</w:t>
      </w:r>
    </w:p>
    <w:p w14:paraId="57F1A662" w14:textId="411DF087" w:rsidR="00D91BC4" w:rsidRDefault="00F8556F" w:rsidP="00F8556F">
      <w:pPr>
        <w:pStyle w:val="indentato"/>
      </w:pPr>
      <w:r>
        <w:t xml:space="preserve">Mandare l'abstract a </w:t>
      </w:r>
      <w:hyperlink r:id="rId9" w:history="1">
        <w:r w:rsidRPr="001E6DC4">
          <w:rPr>
            <w:rStyle w:val="Collegamentoipertestuale"/>
          </w:rPr>
          <w:t>banfi@chimica.unige.it</w:t>
        </w:r>
      </w:hyperlink>
      <w:r>
        <w:t xml:space="preserve"> se i contributi sono dell'Università di Genova, indicando nell'E-mail la preferenza tra comunicazione </w:t>
      </w:r>
      <w:r w:rsidR="00EF26DC">
        <w:t>orale, comunicazione</w:t>
      </w:r>
      <w:r>
        <w:t xml:space="preserve"> flash o poster virtuale.</w:t>
      </w:r>
    </w:p>
    <w:p w14:paraId="7F97C440" w14:textId="439F7F36" w:rsidR="00F8556F" w:rsidRPr="00F8556F" w:rsidRDefault="00F8556F" w:rsidP="00F8556F">
      <w:pPr>
        <w:pStyle w:val="indentato"/>
      </w:pPr>
      <w:r>
        <w:t xml:space="preserve">Scadenza per l'invio dei contributi: </w:t>
      </w:r>
      <w:r w:rsidR="009E574C">
        <w:t>30</w:t>
      </w:r>
      <w:r>
        <w:t xml:space="preserve"> agosto 2020.</w:t>
      </w:r>
    </w:p>
    <w:p w14:paraId="7143360A" w14:textId="5D7B7A7A" w:rsidR="004E36AE" w:rsidRPr="00F8556F" w:rsidRDefault="00F8556F" w:rsidP="00F8556F">
      <w:pPr>
        <w:pStyle w:val="indentato"/>
      </w:pPr>
      <w:r>
        <w:t>Inserire i riferimenti bibliografici come da esempio sottostante</w:t>
      </w:r>
    </w:p>
    <w:p w14:paraId="4AC0E17E" w14:textId="77777777" w:rsidR="004E36AE" w:rsidRPr="00F8556F" w:rsidRDefault="004E36AE" w:rsidP="00F8556F">
      <w:pPr>
        <w:pStyle w:val="riferimenti"/>
      </w:pPr>
    </w:p>
    <w:p w14:paraId="64977158" w14:textId="3A26D497" w:rsidR="00A56272" w:rsidRDefault="00A56272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14:paraId="7EB66DD5" w14:textId="632F966D" w:rsidR="00F8556F" w:rsidRPr="00F8556F" w:rsidRDefault="00F8556F" w:rsidP="00503A12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1)</w:t>
      </w:r>
      <w:r>
        <w:rPr>
          <w:rFonts w:ascii="Times New Roman" w:hAnsi="Times New Roman"/>
          <w:sz w:val="20"/>
          <w:szCs w:val="24"/>
        </w:rPr>
        <w:tab/>
        <w:t xml:space="preserve">Cognome, N.; Cognome, N.; Cognome, </w:t>
      </w:r>
      <w:proofErr w:type="gramStart"/>
      <w:r>
        <w:rPr>
          <w:rFonts w:ascii="Times New Roman" w:hAnsi="Times New Roman"/>
          <w:sz w:val="20"/>
          <w:szCs w:val="24"/>
        </w:rPr>
        <w:t>N:,</w:t>
      </w:r>
      <w:proofErr w:type="gramEnd"/>
      <w:r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i/>
          <w:iCs/>
          <w:sz w:val="20"/>
          <w:szCs w:val="24"/>
        </w:rPr>
        <w:t>Rivista</w:t>
      </w:r>
      <w:r>
        <w:rPr>
          <w:rFonts w:ascii="Times New Roman" w:hAnsi="Times New Roman"/>
          <w:sz w:val="20"/>
          <w:szCs w:val="24"/>
        </w:rPr>
        <w:t xml:space="preserve">, </w:t>
      </w:r>
      <w:r>
        <w:rPr>
          <w:rFonts w:ascii="Times New Roman" w:hAnsi="Times New Roman"/>
          <w:b/>
          <w:bCs/>
          <w:sz w:val="20"/>
          <w:szCs w:val="24"/>
        </w:rPr>
        <w:t>anno</w:t>
      </w:r>
      <w:r>
        <w:rPr>
          <w:rFonts w:ascii="Times New Roman" w:hAnsi="Times New Roman"/>
          <w:sz w:val="20"/>
          <w:szCs w:val="24"/>
        </w:rPr>
        <w:t xml:space="preserve">, </w:t>
      </w:r>
      <w:r>
        <w:rPr>
          <w:rFonts w:ascii="Times New Roman" w:hAnsi="Times New Roman"/>
          <w:i/>
          <w:iCs/>
          <w:sz w:val="20"/>
          <w:szCs w:val="24"/>
        </w:rPr>
        <w:t>vol.</w:t>
      </w:r>
      <w:r>
        <w:rPr>
          <w:rFonts w:ascii="Times New Roman" w:hAnsi="Times New Roman"/>
          <w:sz w:val="20"/>
          <w:szCs w:val="24"/>
        </w:rPr>
        <w:t>, xxxx-yyyy.</w:t>
      </w:r>
    </w:p>
    <w:p w14:paraId="39EE43C5" w14:textId="12787D92" w:rsidR="001E1733" w:rsidRPr="00E23228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1E1733" w:rsidRPr="00E23228" w:rsidSect="00312613">
      <w:headerReference w:type="even" r:id="rId10"/>
      <w:head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D9DD5" w14:textId="77777777" w:rsidR="00A36EAA" w:rsidRDefault="00A36EAA" w:rsidP="00916B7B">
      <w:pPr>
        <w:spacing w:after="0" w:line="240" w:lineRule="auto"/>
      </w:pPr>
      <w:r>
        <w:separator/>
      </w:r>
    </w:p>
  </w:endnote>
  <w:endnote w:type="continuationSeparator" w:id="0">
    <w:p w14:paraId="488D04F6" w14:textId="77777777" w:rsidR="00A36EAA" w:rsidRDefault="00A36EAA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543F8" w14:textId="77777777" w:rsidR="00802A9A" w:rsidRDefault="00802A9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05FD58B0" w14:textId="77777777" w:rsidR="00D77C66" w:rsidRDefault="00D77C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50FA3" w14:textId="77777777" w:rsidR="00A36EAA" w:rsidRDefault="00A36EAA" w:rsidP="00916B7B">
      <w:pPr>
        <w:spacing w:after="0" w:line="240" w:lineRule="auto"/>
      </w:pPr>
      <w:r>
        <w:separator/>
      </w:r>
    </w:p>
  </w:footnote>
  <w:footnote w:type="continuationSeparator" w:id="0">
    <w:p w14:paraId="07D5726A" w14:textId="77777777" w:rsidR="00A36EAA" w:rsidRDefault="00A36EAA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20DBF9A4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640410A2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27365430" wp14:editId="6A4877BF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0AFF0945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75135D8D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>Consiglio Nazionale delle Ricerche, Roma - May 22, 2015</w:t>
          </w:r>
        </w:p>
      </w:tc>
      <w:tc>
        <w:tcPr>
          <w:tcW w:w="846" w:type="pct"/>
          <w:shd w:val="clear" w:color="auto" w:fill="auto"/>
          <w:vAlign w:val="center"/>
        </w:tcPr>
        <w:p w14:paraId="02F8E0FD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val="en-GB" w:eastAsia="en-GB"/>
            </w:rPr>
            <w:drawing>
              <wp:inline distT="0" distB="0" distL="0" distR="0" wp14:anchorId="7926D112" wp14:editId="612F94F3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204D71B" w14:textId="77777777" w:rsidR="00777971" w:rsidRDefault="0077797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8481"/>
      <w:gridCol w:w="1157"/>
    </w:tblGrid>
    <w:tr w:rsidR="00BE7EE4" w14:paraId="03F23A75" w14:textId="77777777" w:rsidTr="00DD52F7">
      <w:trPr>
        <w:trHeight w:val="271"/>
      </w:trPr>
      <w:tc>
        <w:tcPr>
          <w:tcW w:w="8613" w:type="dxa"/>
          <w:shd w:val="clear" w:color="auto" w:fill="auto"/>
        </w:tcPr>
        <w:p w14:paraId="339254B2" w14:textId="2016FB12" w:rsidR="00BE7EE4" w:rsidRPr="00DD52F7" w:rsidRDefault="00E23228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>
            <w:rPr>
              <w:rFonts w:ascii="Tahoma" w:hAnsi="Tahoma" w:cs="Tahoma"/>
              <w:i/>
              <w:color w:val="000064"/>
              <w:szCs w:val="16"/>
            </w:rPr>
            <w:t>Giornata Nazionale della Bioeconomia - 24/9/2020 - Liguria</w:t>
          </w:r>
        </w:p>
      </w:tc>
      <w:tc>
        <w:tcPr>
          <w:tcW w:w="1165" w:type="dxa"/>
          <w:shd w:val="clear" w:color="auto" w:fill="auto"/>
        </w:tcPr>
        <w:p w14:paraId="0FC7ED9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7EB95F5C" w14:textId="77777777" w:rsidR="00BE7EE4" w:rsidRDefault="00BE7EE4" w:rsidP="00371CD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472CF701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28FA0CBC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1BC7484A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230CBD14" w14:textId="77777777" w:rsidR="00BE7EE4" w:rsidRDefault="00BE7EE4" w:rsidP="00BE7E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3976"/>
    <w:rsid w:val="0008688C"/>
    <w:rsid w:val="00092758"/>
    <w:rsid w:val="00096641"/>
    <w:rsid w:val="000A2C70"/>
    <w:rsid w:val="000A57A6"/>
    <w:rsid w:val="000B5EDF"/>
    <w:rsid w:val="000B679E"/>
    <w:rsid w:val="000B70C0"/>
    <w:rsid w:val="000C4199"/>
    <w:rsid w:val="000D23EE"/>
    <w:rsid w:val="000D422C"/>
    <w:rsid w:val="000D575F"/>
    <w:rsid w:val="000D6C3F"/>
    <w:rsid w:val="000D7712"/>
    <w:rsid w:val="00110062"/>
    <w:rsid w:val="00134592"/>
    <w:rsid w:val="00134B75"/>
    <w:rsid w:val="001533A5"/>
    <w:rsid w:val="00162922"/>
    <w:rsid w:val="00175E6F"/>
    <w:rsid w:val="00186F49"/>
    <w:rsid w:val="001911EE"/>
    <w:rsid w:val="00196BA5"/>
    <w:rsid w:val="001B196F"/>
    <w:rsid w:val="001C4B5C"/>
    <w:rsid w:val="001D0DA2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62D4"/>
    <w:rsid w:val="003E68E4"/>
    <w:rsid w:val="003F1D3E"/>
    <w:rsid w:val="003F37D1"/>
    <w:rsid w:val="003F4836"/>
    <w:rsid w:val="004022D0"/>
    <w:rsid w:val="004264E5"/>
    <w:rsid w:val="004378BC"/>
    <w:rsid w:val="00453E22"/>
    <w:rsid w:val="00462953"/>
    <w:rsid w:val="004636E0"/>
    <w:rsid w:val="004722C6"/>
    <w:rsid w:val="00484AC5"/>
    <w:rsid w:val="00494E03"/>
    <w:rsid w:val="004A0A64"/>
    <w:rsid w:val="004A6F48"/>
    <w:rsid w:val="004B7522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6277"/>
    <w:rsid w:val="005678BD"/>
    <w:rsid w:val="0058703C"/>
    <w:rsid w:val="00592777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7971"/>
    <w:rsid w:val="00782319"/>
    <w:rsid w:val="00783A19"/>
    <w:rsid w:val="00784F90"/>
    <w:rsid w:val="007A730D"/>
    <w:rsid w:val="007C0A43"/>
    <w:rsid w:val="007C1F92"/>
    <w:rsid w:val="007C7304"/>
    <w:rsid w:val="007F7ADC"/>
    <w:rsid w:val="0080056A"/>
    <w:rsid w:val="00802A9A"/>
    <w:rsid w:val="00815833"/>
    <w:rsid w:val="00815D28"/>
    <w:rsid w:val="008215F3"/>
    <w:rsid w:val="00822BD7"/>
    <w:rsid w:val="008264D5"/>
    <w:rsid w:val="00830D29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A327C"/>
    <w:rsid w:val="009A7255"/>
    <w:rsid w:val="009C276D"/>
    <w:rsid w:val="009C539A"/>
    <w:rsid w:val="009D0FD9"/>
    <w:rsid w:val="009E48FF"/>
    <w:rsid w:val="009E574C"/>
    <w:rsid w:val="009E6671"/>
    <w:rsid w:val="009E6DA3"/>
    <w:rsid w:val="009F1DA8"/>
    <w:rsid w:val="009F721E"/>
    <w:rsid w:val="00A00865"/>
    <w:rsid w:val="00A01250"/>
    <w:rsid w:val="00A21437"/>
    <w:rsid w:val="00A36EAA"/>
    <w:rsid w:val="00A5096E"/>
    <w:rsid w:val="00A56120"/>
    <w:rsid w:val="00A56272"/>
    <w:rsid w:val="00A643C1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633CD"/>
    <w:rsid w:val="00C63B53"/>
    <w:rsid w:val="00C64D63"/>
    <w:rsid w:val="00C67D42"/>
    <w:rsid w:val="00C67EB8"/>
    <w:rsid w:val="00C70CD9"/>
    <w:rsid w:val="00C724A3"/>
    <w:rsid w:val="00C75C3C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46E92"/>
    <w:rsid w:val="00D55FDA"/>
    <w:rsid w:val="00D73B48"/>
    <w:rsid w:val="00D74272"/>
    <w:rsid w:val="00D77C66"/>
    <w:rsid w:val="00D91BC4"/>
    <w:rsid w:val="00DC3E56"/>
    <w:rsid w:val="00DC6A28"/>
    <w:rsid w:val="00DD52F7"/>
    <w:rsid w:val="00DE3F38"/>
    <w:rsid w:val="00DF6E60"/>
    <w:rsid w:val="00E061A8"/>
    <w:rsid w:val="00E147BD"/>
    <w:rsid w:val="00E14F4A"/>
    <w:rsid w:val="00E208A5"/>
    <w:rsid w:val="00E23228"/>
    <w:rsid w:val="00E26910"/>
    <w:rsid w:val="00E27486"/>
    <w:rsid w:val="00E30CD1"/>
    <w:rsid w:val="00E42B4C"/>
    <w:rsid w:val="00E64F5F"/>
    <w:rsid w:val="00E67D78"/>
    <w:rsid w:val="00E959DB"/>
    <w:rsid w:val="00EA1309"/>
    <w:rsid w:val="00EB4EE6"/>
    <w:rsid w:val="00EC07C4"/>
    <w:rsid w:val="00EC0E2A"/>
    <w:rsid w:val="00ED0752"/>
    <w:rsid w:val="00ED41A0"/>
    <w:rsid w:val="00EF26DC"/>
    <w:rsid w:val="00EF5983"/>
    <w:rsid w:val="00F140FE"/>
    <w:rsid w:val="00F150E1"/>
    <w:rsid w:val="00F1637E"/>
    <w:rsid w:val="00F20225"/>
    <w:rsid w:val="00F25CD9"/>
    <w:rsid w:val="00F323E7"/>
    <w:rsid w:val="00F368C5"/>
    <w:rsid w:val="00F460F4"/>
    <w:rsid w:val="00F62B94"/>
    <w:rsid w:val="00F720DA"/>
    <w:rsid w:val="00F8556F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18EAC"/>
  <w15:docId w15:val="{53C6C4BE-8CA7-4234-8665-A6275EBE5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916B7B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6B7B"/>
  </w:style>
  <w:style w:type="paragraph" w:styleId="Pidipagina">
    <w:name w:val="footer"/>
    <w:basedOn w:val="Normale"/>
    <w:link w:val="PidipaginaCarattere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6B7B"/>
  </w:style>
  <w:style w:type="character" w:styleId="Rimandocommento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D6A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6A0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D6A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essunaspaziatura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D180B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3228"/>
    <w:rPr>
      <w:color w:val="605E5C"/>
      <w:shd w:val="clear" w:color="auto" w:fill="E1DFDD"/>
    </w:rPr>
  </w:style>
  <w:style w:type="paragraph" w:customStyle="1" w:styleId="indentato">
    <w:name w:val="indentato"/>
    <w:basedOn w:val="Normale"/>
    <w:qFormat/>
    <w:rsid w:val="00F8556F"/>
    <w:pPr>
      <w:spacing w:after="0" w:line="240" w:lineRule="auto"/>
      <w:ind w:firstLine="426"/>
      <w:jc w:val="both"/>
    </w:pPr>
    <w:rPr>
      <w:rFonts w:ascii="Times New Roman" w:hAnsi="Times New Roman"/>
    </w:rPr>
  </w:style>
  <w:style w:type="paragraph" w:customStyle="1" w:styleId="riferimenti">
    <w:name w:val="riferimenti"/>
    <w:basedOn w:val="Normale"/>
    <w:qFormat/>
    <w:rsid w:val="00F8556F"/>
    <w:pPr>
      <w:tabs>
        <w:tab w:val="left" w:pos="426"/>
      </w:tabs>
      <w:spacing w:after="0" w:line="240" w:lineRule="auto"/>
      <w:ind w:left="426" w:hanging="426"/>
      <w:jc w:val="both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@jhjhhjh.h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xxxxx@jhjhhjh.h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anfi@chimica.unig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C7FD1-A641-44B6-A20F-91DB8C43D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SCI2017 (2).dot</Template>
  <TotalTime>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Scafuri</dc:creator>
  <cp:keywords/>
  <cp:lastModifiedBy>Luca Banfi</cp:lastModifiedBy>
  <cp:revision>2</cp:revision>
  <cp:lastPrinted>2017-02-20T18:33:00Z</cp:lastPrinted>
  <dcterms:created xsi:type="dcterms:W3CDTF">2020-07-31T07:40:00Z</dcterms:created>
  <dcterms:modified xsi:type="dcterms:W3CDTF">2020-07-31T07:40:00Z</dcterms:modified>
</cp:coreProperties>
</file>